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LFB-2026-011324-01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Heizungsanlage in Krampnitz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Erneuerung der Heizungsanlage in Krampnitz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